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89348" w14:textId="3EAA94B5" w:rsidR="00313E55" w:rsidRPr="00FB5377" w:rsidRDefault="00932EC9" w:rsidP="00FB5377">
      <w:pPr>
        <w:pStyle w:val="Title"/>
      </w:pPr>
      <w:r>
        <w:t>SETH PETY</w:t>
      </w:r>
      <w:r w:rsidR="00313E55" w:rsidRPr="00FB5377">
        <w:tab/>
      </w:r>
      <w:r w:rsidR="008B7283" w:rsidRPr="00FB5377">
        <w:rPr>
          <w:rStyle w:val="Emphasis"/>
        </w:rPr>
        <w:t xml:space="preserve">IT </w:t>
      </w:r>
      <w:r>
        <w:rPr>
          <w:rStyle w:val="Emphasis"/>
        </w:rPr>
        <w:t>SUPPORT PROFESSIONAL</w:t>
      </w:r>
    </w:p>
    <w:p w14:paraId="21A6DF17" w14:textId="129A0D15" w:rsidR="00313E55" w:rsidRPr="00FB5377" w:rsidRDefault="00932EC9" w:rsidP="00FB5377">
      <w:pPr>
        <w:pStyle w:val="Subtitle"/>
      </w:pPr>
      <w:r>
        <w:t>9415655723</w:t>
      </w:r>
      <w:r w:rsidR="00B743A1" w:rsidRPr="00FB5377">
        <w:t xml:space="preserve"> </w:t>
      </w:r>
      <w:r w:rsidR="00313E55" w:rsidRPr="00FB5377">
        <w:t xml:space="preserve">| </w:t>
      </w:r>
      <w:hyperlink r:id="rId9" w:history="1">
        <w:r>
          <w:rPr>
            <w:rStyle w:val="Hyperlink"/>
          </w:rPr>
          <w:t>s3thtjp@set</w:t>
        </w:r>
        <w:r>
          <w:rPr>
            <w:rStyle w:val="Hyperlink"/>
          </w:rPr>
          <w:t>h</w:t>
        </w:r>
        <w:r>
          <w:rPr>
            <w:rStyle w:val="Hyperlink"/>
          </w:rPr>
          <w:t>petty.tech</w:t>
        </w:r>
      </w:hyperlink>
      <w:r w:rsidR="00313E55" w:rsidRPr="00FB5377">
        <w:t xml:space="preserve"> | </w:t>
      </w:r>
      <w:r>
        <w:t>Bradenton, FL</w:t>
      </w:r>
      <w:r w:rsidR="00694A7B" w:rsidRPr="00FB5377">
        <w:t xml:space="preserve"> </w:t>
      </w:r>
      <w:r w:rsidR="00313E55" w:rsidRPr="00FB5377">
        <w:t xml:space="preserve">| </w:t>
      </w:r>
      <w:hyperlink r:id="rId10" w:history="1">
        <w:r w:rsidRPr="007F0305">
          <w:rPr>
            <w:rStyle w:val="Hyperlink"/>
          </w:rPr>
          <w:t>www.linkedin.com/in/sethpetty</w:t>
        </w:r>
      </w:hyperlink>
      <w:r>
        <w:t xml:space="preserve"> | </w:t>
      </w:r>
      <w:hyperlink r:id="rId11" w:history="1">
        <w:r>
          <w:rPr>
            <w:rStyle w:val="Hyperlink"/>
          </w:rPr>
          <w:t>github.com/s3thtjp</w:t>
        </w:r>
      </w:hyperlink>
      <w:r>
        <w:t xml:space="preserve"> | </w:t>
      </w:r>
      <w:hyperlink r:id="rId12" w:history="1">
        <w:proofErr w:type="spellStart"/>
        <w:r w:rsidRPr="00932EC9">
          <w:rPr>
            <w:rStyle w:val="Hyperlink"/>
          </w:rPr>
          <w:t>sethpet</w:t>
        </w:r>
        <w:r w:rsidRPr="00932EC9">
          <w:rPr>
            <w:rStyle w:val="Hyperlink"/>
          </w:rPr>
          <w:t>t</w:t>
        </w:r>
        <w:r w:rsidRPr="00932EC9">
          <w:rPr>
            <w:rStyle w:val="Hyperlink"/>
          </w:rPr>
          <w:t>y.tech</w:t>
        </w:r>
        <w:proofErr w:type="spellEnd"/>
      </w:hyperlink>
    </w:p>
    <w:p w14:paraId="19C93619" w14:textId="384C5DA2" w:rsidR="000A5CD0" w:rsidRPr="00FB5377" w:rsidRDefault="00FB5377" w:rsidP="00FB5377">
      <w:pPr>
        <w:pStyle w:val="Heading1"/>
      </w:pPr>
      <w:r w:rsidRPr="00FB5377">
        <w:t xml:space="preserve"> </w:t>
      </w:r>
      <w:r w:rsidR="00DF3AFF">
        <w:t>PROFESSIONAL</w:t>
      </w:r>
      <w:r w:rsidRPr="00FB5377">
        <w:t xml:space="preserve"> Summary</w:t>
      </w:r>
    </w:p>
    <w:p w14:paraId="572D0E29" w14:textId="7FB39356" w:rsidR="000A5CD0" w:rsidRPr="00864A75" w:rsidRDefault="00DF3AFF" w:rsidP="00FB5377">
      <w:r>
        <w:t>Detail-oriented IT Support professional with Google IT certifications and extensive experience in technical troubleshooting, customer service, and problem resolution. Combing hands-on diagnostic experience from automotive work with client-facing communication skills developed in healthcare and retail management. Proven ability to diagnose technical issues, document solutions and provide exceptional end-user support.</w:t>
      </w:r>
    </w:p>
    <w:p w14:paraId="768513C2" w14:textId="03BCD333" w:rsidR="0035013F" w:rsidRPr="00FB5377" w:rsidRDefault="00FB5377" w:rsidP="00FB5377">
      <w:pPr>
        <w:pStyle w:val="Heading1"/>
      </w:pPr>
      <w:r w:rsidRPr="00FB5377">
        <w:t xml:space="preserve"> </w:t>
      </w:r>
      <w:r w:rsidR="00DF3AFF">
        <w:t>IT SUPPORT PROFESSIONAL</w:t>
      </w:r>
    </w:p>
    <w:p w14:paraId="6A53E3A6" w14:textId="5D0E0451" w:rsidR="000A5CD0" w:rsidRDefault="00DF3AFF" w:rsidP="00362CCC">
      <w:proofErr w:type="spellStart"/>
      <w:r>
        <w:t>CourseCareers</w:t>
      </w:r>
      <w:proofErr w:type="spellEnd"/>
      <w:r>
        <w:t xml:space="preserve"> is an in-depth online program that covers several areas of entry-level IT while deeply exploring those topics with hands-on labs. I have gained notable experience in setting up and configuring a help desk ticketing system (</w:t>
      </w:r>
      <w:proofErr w:type="spellStart"/>
      <w:r>
        <w:t>osTicket</w:t>
      </w:r>
      <w:proofErr w:type="spellEnd"/>
      <w:r>
        <w:t xml:space="preserve">) from scratch, working with Microsoft Azure to create sandbox environments, </w:t>
      </w:r>
      <w:r w:rsidR="005B441C">
        <w:t>configuring</w:t>
      </w:r>
      <w:r>
        <w:t xml:space="preserve"> cloud-based firewalls (network security groups), set</w:t>
      </w:r>
      <w:r w:rsidR="005B441C">
        <w:t>ting up</w:t>
      </w:r>
      <w:r>
        <w:t xml:space="preserve"> and configu</w:t>
      </w:r>
      <w:r w:rsidR="005B441C">
        <w:t>ring</w:t>
      </w:r>
      <w:r>
        <w:t xml:space="preserve"> of Active Directory, working with DNS, as well as working with file shares and permissions.</w:t>
      </w:r>
    </w:p>
    <w:p w14:paraId="7D23F408" w14:textId="77777777" w:rsidR="00DF3AFF" w:rsidRDefault="00DF3AFF" w:rsidP="00362CCC"/>
    <w:p w14:paraId="620AABD9" w14:textId="6AFA62B7" w:rsidR="00DF3AFF" w:rsidRDefault="00DF3AFF" w:rsidP="00362CCC">
      <w:r>
        <w:t xml:space="preserve">Some of the skills I learned through this rigorous program </w:t>
      </w:r>
      <w:proofErr w:type="gramStart"/>
      <w:r w:rsidR="005B441C">
        <w:t>include:</w:t>
      </w:r>
      <w:proofErr w:type="gramEnd"/>
      <w:r>
        <w:t xml:space="preserve"> IT Support Basics, Networking</w:t>
      </w:r>
      <w:r w:rsidR="005B441C">
        <w:t xml:space="preserve"> Basics, Operating systems and Cloud Fundamentals.</w:t>
      </w:r>
    </w:p>
    <w:p w14:paraId="2F008972" w14:textId="77777777" w:rsidR="005B441C" w:rsidRDefault="005B441C" w:rsidP="00362CCC"/>
    <w:p w14:paraId="699F37AE" w14:textId="4D2463B0" w:rsidR="005B441C" w:rsidRPr="00864A75" w:rsidRDefault="005B441C" w:rsidP="00362CCC">
      <w:r>
        <w:t xml:space="preserve">To view my full profile, go to </w:t>
      </w:r>
      <w:hyperlink r:id="rId13" w:history="1">
        <w:r w:rsidRPr="005B441C">
          <w:rPr>
            <w:rStyle w:val="Hyperlink"/>
          </w:rPr>
          <w:t>profile.coursecareers.com/</w:t>
        </w:r>
        <w:proofErr w:type="spellStart"/>
        <w:r w:rsidRPr="005B441C">
          <w:rPr>
            <w:rStyle w:val="Hyperlink"/>
          </w:rPr>
          <w:t>seth.petty</w:t>
        </w:r>
        <w:proofErr w:type="spellEnd"/>
      </w:hyperlink>
    </w:p>
    <w:p w14:paraId="2F513FFB" w14:textId="77777777" w:rsidR="0035013F" w:rsidRPr="00FB5377" w:rsidRDefault="00FB5377" w:rsidP="00FB5377">
      <w:pPr>
        <w:pStyle w:val="Heading1"/>
      </w:pPr>
      <w:r w:rsidRPr="00FB5377">
        <w:t xml:space="preserve"> Technical Skills</w:t>
      </w:r>
    </w:p>
    <w:p w14:paraId="5B105081" w14:textId="6C618093" w:rsidR="000A5CD0" w:rsidRPr="00864A75" w:rsidRDefault="005B441C" w:rsidP="00362CCC">
      <w:r>
        <w:t>Network Security</w:t>
      </w:r>
      <w:r w:rsidR="007775FF" w:rsidRPr="007775FF">
        <w:t xml:space="preserve"> | </w:t>
      </w:r>
      <w:r>
        <w:t xml:space="preserve">Accounting | Security Software | Cryptography | Business Analysis | Cloud Storage | Cloud Clients | Leadership and Management | Data </w:t>
      </w:r>
      <w:proofErr w:type="spellStart"/>
      <w:r>
        <w:t>Anaysis</w:t>
      </w:r>
      <w:proofErr w:type="spellEnd"/>
      <w:r>
        <w:t xml:space="preserve"> Software | Organizational Development | Theoretical Computer Science | Computer Architecture | Reinforcement Learning | Network Analysis | Computational Logic | </w:t>
      </w:r>
      <w:r w:rsidR="008E07FB">
        <w:t xml:space="preserve">Marketing Management | Writing | </w:t>
      </w:r>
      <w:r w:rsidR="007775FF" w:rsidRPr="007775FF">
        <w:t xml:space="preserve">Backup management | Cloud computing | Data analysis | Encryption | Firewall configuration | Graphic design | Hardware maintenance | IT support | </w:t>
      </w:r>
    </w:p>
    <w:p w14:paraId="1BED5A47" w14:textId="77777777" w:rsidR="0035013F" w:rsidRPr="00FB5377" w:rsidRDefault="00FB5377" w:rsidP="00FB5377">
      <w:pPr>
        <w:pStyle w:val="Heading1"/>
      </w:pPr>
      <w:r w:rsidRPr="00FB5377">
        <w:t xml:space="preserve"> Professional Experience</w:t>
      </w:r>
    </w:p>
    <w:p w14:paraId="7BAD2178" w14:textId="36A22BB9" w:rsidR="008B40D0" w:rsidRPr="00FB5377" w:rsidRDefault="00381284" w:rsidP="00FB5377">
      <w:pPr>
        <w:pStyle w:val="Heading2"/>
      </w:pPr>
      <w:r w:rsidRPr="00681F32">
        <w:rPr>
          <w:rStyle w:val="BOLDCapitalization"/>
        </w:rPr>
        <w:t xml:space="preserve">IT </w:t>
      </w:r>
      <w:r w:rsidR="008E07FB">
        <w:rPr>
          <w:rStyle w:val="BOLDCapitalization"/>
        </w:rPr>
        <w:t>TRAINEE</w:t>
      </w:r>
      <w:r w:rsidR="00FB5377" w:rsidRPr="00FB5377">
        <w:t xml:space="preserve"> </w:t>
      </w:r>
      <w:r w:rsidR="008B40D0" w:rsidRPr="00FB5377">
        <w:t xml:space="preserve">| </w:t>
      </w:r>
      <w:r w:rsidR="008E07FB">
        <w:t>Course Careers</w:t>
      </w:r>
      <w:r w:rsidR="008B40D0" w:rsidRPr="00FB5377">
        <w:t xml:space="preserve"> | </w:t>
      </w:r>
      <w:r w:rsidR="008E07FB">
        <w:t>Seattle</w:t>
      </w:r>
      <w:r w:rsidRPr="00FB5377">
        <w:t xml:space="preserve">, </w:t>
      </w:r>
      <w:r w:rsidR="008E07FB">
        <w:t>WA</w:t>
      </w:r>
      <w:r w:rsidR="008B40D0" w:rsidRPr="00FB5377">
        <w:tab/>
      </w:r>
      <w:r w:rsidR="008E07FB">
        <w:t>May</w:t>
      </w:r>
      <w:r w:rsidR="008B40D0" w:rsidRPr="00FB5377">
        <w:t xml:space="preserve"> 20</w:t>
      </w:r>
      <w:r w:rsidR="008E07FB">
        <w:t>25</w:t>
      </w:r>
      <w:r w:rsidR="008B40D0" w:rsidRPr="00FB5377">
        <w:t xml:space="preserve"> – </w:t>
      </w:r>
      <w:r w:rsidR="008E07FB">
        <w:t>P</w:t>
      </w:r>
      <w:r w:rsidR="008B40D0" w:rsidRPr="00FB5377">
        <w:t>resent</w:t>
      </w:r>
    </w:p>
    <w:p w14:paraId="16DB5FD0" w14:textId="51D67812" w:rsidR="009645A0" w:rsidRDefault="008E07FB" w:rsidP="00FB5377">
      <w:pPr>
        <w:pStyle w:val="ListBullet"/>
      </w:pPr>
      <w:r>
        <w:t xml:space="preserve">Provided end-user technical support </w:t>
      </w:r>
      <w:r w:rsidR="00001102">
        <w:t>to</w:t>
      </w:r>
      <w:r>
        <w:t xml:space="preserve"> remove business roadblocks</w:t>
      </w:r>
    </w:p>
    <w:p w14:paraId="354CB316" w14:textId="1E1ABEEC" w:rsidR="008E07FB" w:rsidRDefault="008E07FB" w:rsidP="00FB5377">
      <w:pPr>
        <w:pStyle w:val="ListBullet"/>
      </w:pPr>
      <w:r>
        <w:t>Installed and configured virtual VPNS via Azure</w:t>
      </w:r>
    </w:p>
    <w:p w14:paraId="4594D367" w14:textId="2F9526D0" w:rsidR="008E07FB" w:rsidRDefault="008E07FB" w:rsidP="00FB5377">
      <w:pPr>
        <w:pStyle w:val="ListBullet"/>
      </w:pPr>
      <w:r>
        <w:t xml:space="preserve">Installed an </w:t>
      </w:r>
      <w:r w:rsidR="00001102">
        <w:t>open-source</w:t>
      </w:r>
      <w:r>
        <w:t xml:space="preserve"> ticketing system (</w:t>
      </w:r>
      <w:proofErr w:type="spellStart"/>
      <w:r>
        <w:t>osTicket</w:t>
      </w:r>
      <w:proofErr w:type="spellEnd"/>
      <w:r>
        <w:t>) from scratch</w:t>
      </w:r>
    </w:p>
    <w:p w14:paraId="3BD2463B" w14:textId="254FAB26" w:rsidR="008E07FB" w:rsidRDefault="008E07FB" w:rsidP="00FB5377">
      <w:pPr>
        <w:pStyle w:val="ListBullet"/>
      </w:pPr>
      <w:r>
        <w:t xml:space="preserve">Provisioned and troubleshoot Azure Virtual Machines (VMs), </w:t>
      </w:r>
      <w:proofErr w:type="spellStart"/>
      <w:r>
        <w:t>VNets</w:t>
      </w:r>
      <w:proofErr w:type="spellEnd"/>
      <w:r>
        <w:t>, and Network Security Groups</w:t>
      </w:r>
    </w:p>
    <w:p w14:paraId="5F9318AD" w14:textId="2D46645B" w:rsidR="008E07FB" w:rsidRDefault="008E07FB" w:rsidP="00FB5377">
      <w:pPr>
        <w:pStyle w:val="ListBullet"/>
      </w:pPr>
      <w:r>
        <w:t>Diagnosed and resolved basic network issues to minimize downtime and improve overall network reliability</w:t>
      </w:r>
    </w:p>
    <w:p w14:paraId="00E4A987" w14:textId="271BCB6E" w:rsidR="008E07FB" w:rsidRPr="00864A75" w:rsidRDefault="008E07FB" w:rsidP="00FB5377">
      <w:pPr>
        <w:pStyle w:val="ListBullet"/>
      </w:pPr>
      <w:r>
        <w:t xml:space="preserve">Provided support for the setup, configuration, and troubleshooting of the </w:t>
      </w:r>
      <w:proofErr w:type="spellStart"/>
      <w:r>
        <w:t>osTicket</w:t>
      </w:r>
      <w:proofErr w:type="spellEnd"/>
      <w:r>
        <w:t xml:space="preserve"> ticketing system</w:t>
      </w:r>
    </w:p>
    <w:p w14:paraId="78F7634F" w14:textId="3B155BE0" w:rsidR="009645A0" w:rsidRPr="00750687" w:rsidRDefault="0035013F" w:rsidP="00001102">
      <w:pPr>
        <w:pStyle w:val="ListBullet"/>
        <w:numPr>
          <w:ilvl w:val="0"/>
          <w:numId w:val="0"/>
        </w:numPr>
        <w:ind w:left="720"/>
      </w:pPr>
      <w:r w:rsidRPr="00864A75">
        <w:t xml:space="preserve"> </w:t>
      </w:r>
    </w:p>
    <w:p w14:paraId="45A9C91B" w14:textId="77777777" w:rsidR="000A5CD0" w:rsidRPr="00864A75" w:rsidRDefault="000A5CD0" w:rsidP="006477F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right="-6"/>
        <w:rPr>
          <w:rFonts w:ascii="Gill Sans Nova Light" w:hAnsi="Gill Sans Nova Light" w:cs="OpenSans"/>
          <w:szCs w:val="20"/>
        </w:rPr>
      </w:pPr>
    </w:p>
    <w:p w14:paraId="1D94F0F2" w14:textId="7D39C41B" w:rsidR="008B40D0" w:rsidRPr="00FB5377" w:rsidRDefault="00001102" w:rsidP="00FB5377">
      <w:pPr>
        <w:pStyle w:val="Heading2"/>
      </w:pPr>
      <w:r>
        <w:rPr>
          <w:rStyle w:val="BOLDCapitalization"/>
        </w:rPr>
        <w:t>LEAD MENTAL HEALTH TECHNICIAN</w:t>
      </w:r>
      <w:r w:rsidR="00FB5377" w:rsidRPr="00681F32">
        <w:rPr>
          <w:rStyle w:val="BOLDCapitalization"/>
        </w:rPr>
        <w:t xml:space="preserve"> </w:t>
      </w:r>
      <w:r w:rsidR="008B40D0" w:rsidRPr="00FB5377">
        <w:t xml:space="preserve">| </w:t>
      </w:r>
      <w:r>
        <w:t>Palm Shore Behavioral Health Center</w:t>
      </w:r>
      <w:r w:rsidR="008B40D0" w:rsidRPr="00FB5377">
        <w:t xml:space="preserve"> | </w:t>
      </w:r>
      <w:r>
        <w:t>Bradenton</w:t>
      </w:r>
      <w:r w:rsidR="00750687" w:rsidRPr="00FB5377">
        <w:t xml:space="preserve">, </w:t>
      </w:r>
      <w:r>
        <w:t>FL</w:t>
      </w:r>
      <w:r w:rsidR="008B40D0" w:rsidRPr="00FB5377">
        <w:tab/>
      </w:r>
      <w:r>
        <w:t>August</w:t>
      </w:r>
      <w:r w:rsidR="008B40D0" w:rsidRPr="00FB5377">
        <w:t xml:space="preserve"> 20</w:t>
      </w:r>
      <w:r>
        <w:t>20</w:t>
      </w:r>
      <w:r w:rsidR="008B40D0" w:rsidRPr="00FB5377">
        <w:t xml:space="preserve"> – </w:t>
      </w:r>
      <w:r>
        <w:t>May</w:t>
      </w:r>
      <w:r w:rsidR="008B40D0" w:rsidRPr="00FB5377">
        <w:t xml:space="preserve"> 20</w:t>
      </w:r>
      <w:r>
        <w:t>25</w:t>
      </w:r>
    </w:p>
    <w:p w14:paraId="7FF21606" w14:textId="2B65A2F1" w:rsidR="009645A0" w:rsidRDefault="00001102" w:rsidP="00FB5377">
      <w:pPr>
        <w:pStyle w:val="ListBullet"/>
      </w:pPr>
      <w:r>
        <w:t>Maintain the safety of patients</w:t>
      </w:r>
    </w:p>
    <w:p w14:paraId="3855D92A" w14:textId="418C6994" w:rsidR="00001102" w:rsidRDefault="00001102" w:rsidP="00FB5377">
      <w:pPr>
        <w:pStyle w:val="ListBullet"/>
      </w:pPr>
      <w:r>
        <w:t>Ensure activities were following program schedule</w:t>
      </w:r>
    </w:p>
    <w:p w14:paraId="21044F7C" w14:textId="592C128B" w:rsidR="00001102" w:rsidRDefault="00001102" w:rsidP="00FB5377">
      <w:pPr>
        <w:pStyle w:val="ListBullet"/>
      </w:pPr>
      <w:r>
        <w:t>Manage staff on the milieu</w:t>
      </w:r>
    </w:p>
    <w:p w14:paraId="718107BD" w14:textId="6B21895F" w:rsidR="00001102" w:rsidRDefault="00001102" w:rsidP="00FB5377">
      <w:pPr>
        <w:pStyle w:val="ListBullet"/>
      </w:pPr>
      <w:r>
        <w:t>Becoming a lead mental health technician after three months</w:t>
      </w:r>
    </w:p>
    <w:p w14:paraId="15185F1C" w14:textId="5602070E" w:rsidR="00001102" w:rsidRPr="00864A75" w:rsidRDefault="00001102" w:rsidP="00FB5377">
      <w:pPr>
        <w:pStyle w:val="ListBullet"/>
      </w:pPr>
      <w:r>
        <w:t>Satisfaction in knowing that I was making difference in someone else’s treatment</w:t>
      </w:r>
    </w:p>
    <w:p w14:paraId="0543D1F4" w14:textId="343C01AC" w:rsidR="009645A0" w:rsidRPr="00864A75" w:rsidRDefault="00001102" w:rsidP="00FB5377">
      <w:pPr>
        <w:pStyle w:val="ListBullet"/>
      </w:pPr>
      <w:r>
        <w:t>Trained multiple staff over the years</w:t>
      </w:r>
    </w:p>
    <w:p w14:paraId="15DA352A" w14:textId="77777777" w:rsidR="009E2034" w:rsidRPr="00864A75" w:rsidRDefault="009E2034" w:rsidP="006477FF">
      <w:pPr>
        <w:rPr>
          <w:rFonts w:ascii="Gill Sans Nova Light" w:hAnsi="Gill Sans Nova Light" w:cs="OpenSans"/>
          <w:szCs w:val="20"/>
        </w:rPr>
      </w:pPr>
    </w:p>
    <w:p w14:paraId="12A49987" w14:textId="768703C9" w:rsidR="009645A0" w:rsidRPr="00B55CCA" w:rsidRDefault="0090164D" w:rsidP="0090164D">
      <w:pPr>
        <w:pStyle w:val="Heading2"/>
      </w:pPr>
      <w:r>
        <w:rPr>
          <w:rStyle w:val="BOLDCapitalization"/>
        </w:rPr>
        <w:t>AUTOMOTIVE TECHNICIAN</w:t>
      </w:r>
      <w:r w:rsidR="00FB5377" w:rsidRPr="00681F32">
        <w:rPr>
          <w:rStyle w:val="BOLDCapitalization"/>
        </w:rPr>
        <w:t xml:space="preserve"> </w:t>
      </w:r>
      <w:r w:rsidR="009645A0" w:rsidRPr="00FB5377">
        <w:t xml:space="preserve">| </w:t>
      </w:r>
      <w:r>
        <w:t>Gettel Hyundai</w:t>
      </w:r>
      <w:r w:rsidR="009645A0" w:rsidRPr="00FB5377">
        <w:t xml:space="preserve"> | </w:t>
      </w:r>
      <w:r>
        <w:t>Sarasota, FL</w:t>
      </w:r>
      <w:r w:rsidR="009645A0" w:rsidRPr="00FB5377">
        <w:tab/>
      </w:r>
      <w:r>
        <w:t>July</w:t>
      </w:r>
      <w:r w:rsidR="005F41F8" w:rsidRPr="00FB5377">
        <w:t xml:space="preserve"> 20</w:t>
      </w:r>
      <w:r>
        <w:t>16</w:t>
      </w:r>
      <w:r w:rsidR="005F41F8" w:rsidRPr="00FB5377">
        <w:t xml:space="preserve"> – </w:t>
      </w:r>
      <w:r>
        <w:t>February</w:t>
      </w:r>
      <w:r w:rsidR="005F41F8" w:rsidRPr="00FB5377">
        <w:t xml:space="preserve"> 20</w:t>
      </w:r>
      <w:r>
        <w:t>20</w:t>
      </w:r>
    </w:p>
    <w:p w14:paraId="3BCA7373" w14:textId="77777777" w:rsidR="0090164D" w:rsidRDefault="0090164D" w:rsidP="00FB5377">
      <w:pPr>
        <w:pStyle w:val="ListBullet"/>
      </w:pPr>
      <w:r>
        <w:t xml:space="preserve">Performed basic maintenance on customer vehicles by performing oil changes, rotations, changing tires, </w:t>
      </w:r>
      <w:proofErr w:type="spellStart"/>
      <w:r>
        <w:t>etc</w:t>
      </w:r>
      <w:proofErr w:type="spellEnd"/>
    </w:p>
    <w:p w14:paraId="4FA28C36" w14:textId="1DCCD558" w:rsidR="009645A0" w:rsidRPr="00864A75" w:rsidRDefault="0090164D" w:rsidP="00FB5377">
      <w:pPr>
        <w:pStyle w:val="ListBullet"/>
      </w:pPr>
      <w:r>
        <w:t>Work on tickets as they came in through their version of the electronic ticketing system making the necessary recommendations and pricing from the parts department</w:t>
      </w:r>
      <w:r w:rsidR="009645A0" w:rsidRPr="00864A75">
        <w:t xml:space="preserve"> </w:t>
      </w:r>
    </w:p>
    <w:p w14:paraId="29E9C7FD" w14:textId="06B81459" w:rsidR="009645A0" w:rsidRDefault="0090164D" w:rsidP="00FB5377">
      <w:pPr>
        <w:pStyle w:val="ListBullet"/>
      </w:pPr>
      <w:r>
        <w:t>Performed TSBs and recalls on customer’s vehicles</w:t>
      </w:r>
    </w:p>
    <w:p w14:paraId="69BBB5F2" w14:textId="05A11BB8" w:rsidR="0090164D" w:rsidRDefault="0090164D" w:rsidP="00FB5377">
      <w:pPr>
        <w:pStyle w:val="ListBullet"/>
      </w:pPr>
      <w:r>
        <w:lastRenderedPageBreak/>
        <w:t>Performed updates</w:t>
      </w:r>
      <w:r w:rsidR="005033CE">
        <w:t xml:space="preserve"> to the ECU using a tablet and connector for the OBD ports</w:t>
      </w:r>
    </w:p>
    <w:p w14:paraId="49876755" w14:textId="0F492F1D" w:rsidR="005033CE" w:rsidRDefault="005033CE" w:rsidP="00FB5377">
      <w:pPr>
        <w:pStyle w:val="ListBullet"/>
      </w:pPr>
      <w:r>
        <w:t>Diagnose the various problems that customers had with their vehicles</w:t>
      </w:r>
    </w:p>
    <w:p w14:paraId="735DEA0A" w14:textId="04C77CC3" w:rsidR="005033CE" w:rsidRPr="00864A75" w:rsidRDefault="005033CE" w:rsidP="00FB5377">
      <w:pPr>
        <w:pStyle w:val="ListBullet"/>
      </w:pPr>
      <w:r>
        <w:t>Replaced various broken components to help ensure customers always left happy</w:t>
      </w:r>
    </w:p>
    <w:p w14:paraId="08A9FC9F" w14:textId="7DE0D823" w:rsidR="0035013F" w:rsidRPr="00864A75" w:rsidRDefault="00FB5377" w:rsidP="00FB5377">
      <w:pPr>
        <w:pStyle w:val="Heading1"/>
        <w:rPr>
          <w:spacing w:val="40"/>
        </w:rPr>
      </w:pPr>
      <w:r w:rsidRPr="00864A75">
        <w:t xml:space="preserve"> </w:t>
      </w:r>
      <w:r w:rsidR="005033CE">
        <w:t xml:space="preserve">FORMAL </w:t>
      </w:r>
      <w:r w:rsidRPr="00864A75">
        <w:t>Education</w:t>
      </w:r>
    </w:p>
    <w:p w14:paraId="7C4D0CB7" w14:textId="09C26434" w:rsidR="00ED16FC" w:rsidRPr="00681F32" w:rsidRDefault="005033CE" w:rsidP="00681F32">
      <w:pPr>
        <w:pStyle w:val="Heading2"/>
      </w:pPr>
      <w:r>
        <w:rPr>
          <w:rStyle w:val="ALLCAPS"/>
        </w:rPr>
        <w:t>High school diploma</w:t>
      </w:r>
      <w:r w:rsidR="00ED16FC" w:rsidRPr="00681F32">
        <w:t xml:space="preserve"> | </w:t>
      </w:r>
      <w:r>
        <w:t>Southeast High School | Bradenton, FL</w:t>
      </w:r>
      <w:r w:rsidR="00ED16FC" w:rsidRPr="00681F32">
        <w:tab/>
        <w:t>20</w:t>
      </w:r>
      <w:r>
        <w:t>02</w:t>
      </w:r>
      <w:r w:rsidR="00ED16FC" w:rsidRPr="00681F32">
        <w:t xml:space="preserve"> – 20</w:t>
      </w:r>
      <w:r>
        <w:t>06</w:t>
      </w:r>
    </w:p>
    <w:p w14:paraId="38BD2D78" w14:textId="72C72395" w:rsidR="00E30B4D" w:rsidRPr="00864A75" w:rsidRDefault="00E30B4D" w:rsidP="00E30B4D">
      <w:pPr>
        <w:pStyle w:val="Heading1"/>
        <w:rPr>
          <w:spacing w:val="40"/>
        </w:rPr>
      </w:pPr>
      <w:r>
        <w:t>IN</w:t>
      </w:r>
      <w:r>
        <w:t xml:space="preserve">FORMAL </w:t>
      </w:r>
      <w:r w:rsidRPr="00864A75">
        <w:t>Education</w:t>
      </w:r>
    </w:p>
    <w:p w14:paraId="4C8629F0" w14:textId="27BE63F3" w:rsidR="00E30B4D" w:rsidRPr="00681F32" w:rsidRDefault="00E30B4D" w:rsidP="00E30B4D">
      <w:pPr>
        <w:pStyle w:val="Heading2"/>
      </w:pPr>
      <w:r>
        <w:rPr>
          <w:rStyle w:val="ALLCAPS"/>
        </w:rPr>
        <w:t>Coursecareers</w:t>
      </w:r>
      <w:r w:rsidRPr="00681F32">
        <w:t xml:space="preserve"> | </w:t>
      </w:r>
      <w:r>
        <w:t>IT Professional</w:t>
      </w:r>
      <w:r w:rsidRPr="00681F32">
        <w:tab/>
      </w:r>
      <w:r>
        <w:t>May</w:t>
      </w:r>
      <w:r w:rsidRPr="00681F32">
        <w:t xml:space="preserve"> 20</w:t>
      </w:r>
      <w:r>
        <w:t>25</w:t>
      </w:r>
    </w:p>
    <w:p w14:paraId="4212F410" w14:textId="4CBEF2CD" w:rsidR="00E30B4D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 xml:space="preserve">Google </w:t>
      </w:r>
      <w:r>
        <w:t xml:space="preserve">IT </w:t>
      </w:r>
      <w:r>
        <w:t>Support</w:t>
      </w:r>
      <w:r w:rsidRPr="00681F32">
        <w:tab/>
      </w:r>
      <w:r>
        <w:t>May</w:t>
      </w:r>
      <w:r w:rsidRPr="00681F32">
        <w:t xml:space="preserve"> 20</w:t>
      </w:r>
      <w:r>
        <w:t>24</w:t>
      </w:r>
    </w:p>
    <w:p w14:paraId="326AC7BA" w14:textId="7FD941D1" w:rsidR="00E30B4D" w:rsidRPr="00681F32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 xml:space="preserve">Google </w:t>
      </w:r>
      <w:r>
        <w:t>Operating Systems and You: Becoming a Power User</w:t>
      </w:r>
      <w:r w:rsidRPr="00681F32">
        <w:tab/>
      </w:r>
      <w:r>
        <w:t>April</w:t>
      </w:r>
      <w:r w:rsidRPr="00681F32">
        <w:t xml:space="preserve"> 20</w:t>
      </w:r>
      <w:r>
        <w:t>24</w:t>
      </w:r>
    </w:p>
    <w:p w14:paraId="457CFAD2" w14:textId="0F88738C" w:rsidR="00E30B4D" w:rsidRPr="00681F32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>Google</w:t>
      </w:r>
      <w:r>
        <w:t xml:space="preserve"> IT Security: Defense against the digital dark arts</w:t>
      </w:r>
      <w:r w:rsidRPr="00681F32">
        <w:tab/>
      </w:r>
      <w:r>
        <w:t>May</w:t>
      </w:r>
      <w:r w:rsidRPr="00681F32">
        <w:t xml:space="preserve"> 20</w:t>
      </w:r>
      <w:r>
        <w:t>24</w:t>
      </w:r>
    </w:p>
    <w:p w14:paraId="66AF125E" w14:textId="6CDBF419" w:rsidR="00E30B4D" w:rsidRPr="00681F32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 xml:space="preserve">Google </w:t>
      </w:r>
      <w:r w:rsidR="00F01D0F">
        <w:t>System Administration and IT Infrastructure Services</w:t>
      </w:r>
      <w:r w:rsidRPr="00681F32">
        <w:tab/>
      </w:r>
      <w:r>
        <w:t>May</w:t>
      </w:r>
      <w:r w:rsidRPr="00681F32">
        <w:t xml:space="preserve"> 20</w:t>
      </w:r>
      <w:r>
        <w:t>24</w:t>
      </w:r>
    </w:p>
    <w:p w14:paraId="6560964F" w14:textId="4140B5BF" w:rsidR="00E30B4D" w:rsidRPr="00681F32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>Google</w:t>
      </w:r>
      <w:r w:rsidR="00F01D0F">
        <w:t xml:space="preserve"> </w:t>
      </w:r>
      <w:proofErr w:type="gramStart"/>
      <w:r w:rsidR="00F01D0F">
        <w:t>The</w:t>
      </w:r>
      <w:proofErr w:type="gramEnd"/>
      <w:r w:rsidR="00F01D0F">
        <w:t xml:space="preserve"> Bits and Bytes of Computer Networking</w:t>
      </w:r>
      <w:r w:rsidRPr="00681F32">
        <w:tab/>
      </w:r>
      <w:r w:rsidR="00F01D0F">
        <w:t>April</w:t>
      </w:r>
      <w:r w:rsidRPr="00681F32">
        <w:t xml:space="preserve"> 20</w:t>
      </w:r>
      <w:r>
        <w:t>24</w:t>
      </w:r>
    </w:p>
    <w:p w14:paraId="45733FB2" w14:textId="1826DFAB" w:rsidR="00E30B4D" w:rsidRPr="00681F32" w:rsidRDefault="00E30B4D" w:rsidP="00E30B4D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 xml:space="preserve">Google </w:t>
      </w:r>
      <w:r w:rsidR="00F01D0F">
        <w:t>Technical Support Fundamentals</w:t>
      </w:r>
      <w:r w:rsidRPr="00681F32">
        <w:tab/>
      </w:r>
      <w:r w:rsidR="00F01D0F">
        <w:t>April</w:t>
      </w:r>
      <w:r w:rsidRPr="00681F32">
        <w:t xml:space="preserve"> 20</w:t>
      </w:r>
      <w:r>
        <w:t>24</w:t>
      </w:r>
    </w:p>
    <w:p w14:paraId="04A7BF83" w14:textId="42798652" w:rsidR="00E30B4D" w:rsidRPr="00E30B4D" w:rsidRDefault="00E30B4D" w:rsidP="00F01D0F">
      <w:pPr>
        <w:pStyle w:val="Heading2"/>
      </w:pPr>
      <w:r>
        <w:rPr>
          <w:rStyle w:val="ALLCAPS"/>
        </w:rPr>
        <w:t>Coursera</w:t>
      </w:r>
      <w:r w:rsidRPr="00681F32">
        <w:t xml:space="preserve"> | </w:t>
      </w:r>
      <w:r>
        <w:t xml:space="preserve">Google </w:t>
      </w:r>
      <w:r w:rsidR="00F01D0F">
        <w:t>Data, Data, Everywhere</w:t>
      </w:r>
      <w:r w:rsidRPr="00681F32">
        <w:tab/>
      </w:r>
      <w:r>
        <w:t>May</w:t>
      </w:r>
      <w:r w:rsidRPr="00681F32">
        <w:t xml:space="preserve"> 20</w:t>
      </w:r>
      <w:r>
        <w:t>24</w:t>
      </w:r>
    </w:p>
    <w:p w14:paraId="4B964FD4" w14:textId="75924CE9" w:rsidR="005033CE" w:rsidRPr="00FB5377" w:rsidRDefault="00F01D0F" w:rsidP="005033CE">
      <w:pPr>
        <w:pStyle w:val="Heading1"/>
      </w:pPr>
      <w:r>
        <w:t>PORTFOLIO PROJECTS</w:t>
      </w:r>
    </w:p>
    <w:p w14:paraId="33BDE753" w14:textId="19028901" w:rsidR="00F01D0F" w:rsidRDefault="00F01D0F" w:rsidP="00F01D0F">
      <w:pPr>
        <w:rPr>
          <w:rStyle w:val="ALLCAPS"/>
        </w:rPr>
      </w:pPr>
      <w:r>
        <w:rPr>
          <w:rStyle w:val="ALLCAPS"/>
        </w:rPr>
        <w:t>osticket installation</w:t>
      </w:r>
    </w:p>
    <w:p w14:paraId="17114A5A" w14:textId="77777777" w:rsidR="00F01D0F" w:rsidRDefault="00F01D0F" w:rsidP="00F01D0F">
      <w:pPr>
        <w:rPr>
          <w:rStyle w:val="ALLCAPS"/>
        </w:rPr>
      </w:pPr>
    </w:p>
    <w:p w14:paraId="253B45FC" w14:textId="2BFA398A" w:rsidR="00F01D0F" w:rsidRDefault="00F01D0F" w:rsidP="00F01D0F">
      <w:r>
        <w:t>Deployed a Windows 10 Pro Virtual Machine in Microsoft Azure. Connected to the VM via RDP and enabled Internet Information Services (IIS) with CGI support. Installed PHP Manager, URL rewrite module</w:t>
      </w:r>
      <w:r w:rsidR="00480127">
        <w:t xml:space="preserve">, extracted associated files from a zip file to a new PHP directory created, installed Visual C++Redistributable, installed MYSQL 5.5.62. Configured IIS to us PHP, then configured the required PHP extensions and allowed permissions. Then installed </w:t>
      </w:r>
      <w:proofErr w:type="spellStart"/>
      <w:r w:rsidR="00480127">
        <w:t>HeidiSQL</w:t>
      </w:r>
      <w:proofErr w:type="spellEnd"/>
      <w:r w:rsidR="00480127">
        <w:t xml:space="preserve"> and connected to the MYSQL server to view files on the back end. In the web browser, </w:t>
      </w:r>
      <w:proofErr w:type="gramStart"/>
      <w:r w:rsidR="00480127">
        <w:t>finished</w:t>
      </w:r>
      <w:proofErr w:type="gramEnd"/>
      <w:r w:rsidR="00480127">
        <w:t xml:space="preserve"> the installation setup of </w:t>
      </w:r>
      <w:proofErr w:type="spellStart"/>
      <w:r w:rsidR="00480127">
        <w:t>osTicket</w:t>
      </w:r>
      <w:proofErr w:type="spellEnd"/>
      <w:r w:rsidR="00480127">
        <w:t>.</w:t>
      </w:r>
    </w:p>
    <w:p w14:paraId="36A33FEC" w14:textId="77777777" w:rsidR="00480127" w:rsidRDefault="00480127" w:rsidP="00F01D0F"/>
    <w:p w14:paraId="0CBD5667" w14:textId="09826840" w:rsidR="00480127" w:rsidRDefault="00480127" w:rsidP="00F01D0F">
      <w:hyperlink r:id="rId14" w:history="1">
        <w:r w:rsidRPr="007F0305">
          <w:rPr>
            <w:rStyle w:val="Hyperlink"/>
          </w:rPr>
          <w:t>https://github.com/s3thtjp/osticket-prereqs</w:t>
        </w:r>
      </w:hyperlink>
    </w:p>
    <w:p w14:paraId="76D2540D" w14:textId="77777777" w:rsidR="00480127" w:rsidRDefault="00480127" w:rsidP="00F01D0F"/>
    <w:p w14:paraId="6F8C9564" w14:textId="77777777" w:rsidR="00F01D0F" w:rsidRPr="00F01D0F" w:rsidRDefault="00F01D0F" w:rsidP="00F01D0F">
      <w:pPr>
        <w:rPr>
          <w:rStyle w:val="ALLCAPS"/>
        </w:rPr>
      </w:pPr>
    </w:p>
    <w:sectPr w:rsidR="00F01D0F" w:rsidRPr="00F01D0F" w:rsidSect="00ED16FC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Nova Light">
    <w:charset w:val="00"/>
    <w:family w:val="swiss"/>
    <w:pitch w:val="variable"/>
    <w:sig w:usb0="80000287" w:usb1="00000002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imes New Roman (Body CS)">
    <w:altName w:val="Times New Roman"/>
    <w:charset w:val="00"/>
    <w:family w:val="roman"/>
    <w:pitch w:val="default"/>
  </w:font>
  <w:font w:name="CormorantGaramond-SemiBold">
    <w:altName w:val="Calibri"/>
    <w:charset w:val="00"/>
    <w:family w:val="auto"/>
    <w:pitch w:val="variable"/>
    <w:sig w:usb0="20000207" w:usb1="00000001" w:usb2="00000000" w:usb3="00000000" w:csb0="00000197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OpenSans">
    <w:altName w:val="Calibri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77EAD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AB14C61"/>
    <w:multiLevelType w:val="hybridMultilevel"/>
    <w:tmpl w:val="E118E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3640870">
    <w:abstractNumId w:val="1"/>
  </w:num>
  <w:num w:numId="2" w16cid:durableId="283390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EC9"/>
    <w:rsid w:val="00001102"/>
    <w:rsid w:val="00021DA5"/>
    <w:rsid w:val="000A5CD0"/>
    <w:rsid w:val="000B6AF9"/>
    <w:rsid w:val="000F1AE2"/>
    <w:rsid w:val="001D78C2"/>
    <w:rsid w:val="0022059A"/>
    <w:rsid w:val="002702D4"/>
    <w:rsid w:val="00270B58"/>
    <w:rsid w:val="00284C89"/>
    <w:rsid w:val="002C484E"/>
    <w:rsid w:val="00313E55"/>
    <w:rsid w:val="003227BC"/>
    <w:rsid w:val="0035013F"/>
    <w:rsid w:val="00362CCC"/>
    <w:rsid w:val="00381284"/>
    <w:rsid w:val="00387012"/>
    <w:rsid w:val="004272A0"/>
    <w:rsid w:val="00446145"/>
    <w:rsid w:val="00480127"/>
    <w:rsid w:val="004B07C0"/>
    <w:rsid w:val="004B7243"/>
    <w:rsid w:val="005033CE"/>
    <w:rsid w:val="005173BF"/>
    <w:rsid w:val="00525F8F"/>
    <w:rsid w:val="00546C22"/>
    <w:rsid w:val="005852FD"/>
    <w:rsid w:val="005B441C"/>
    <w:rsid w:val="005D43D7"/>
    <w:rsid w:val="005F2FAC"/>
    <w:rsid w:val="005F41F8"/>
    <w:rsid w:val="00602D00"/>
    <w:rsid w:val="00643D2E"/>
    <w:rsid w:val="006477FF"/>
    <w:rsid w:val="0066750D"/>
    <w:rsid w:val="00681F32"/>
    <w:rsid w:val="00694A7B"/>
    <w:rsid w:val="006A444B"/>
    <w:rsid w:val="006A6161"/>
    <w:rsid w:val="0073039B"/>
    <w:rsid w:val="00750687"/>
    <w:rsid w:val="007775FF"/>
    <w:rsid w:val="007C6DE0"/>
    <w:rsid w:val="007D2196"/>
    <w:rsid w:val="007F2796"/>
    <w:rsid w:val="00802AC5"/>
    <w:rsid w:val="00846B3E"/>
    <w:rsid w:val="00864A75"/>
    <w:rsid w:val="00870F29"/>
    <w:rsid w:val="008877DE"/>
    <w:rsid w:val="00890653"/>
    <w:rsid w:val="008A7BB6"/>
    <w:rsid w:val="008B40D0"/>
    <w:rsid w:val="008B7283"/>
    <w:rsid w:val="008E07FB"/>
    <w:rsid w:val="008F77CE"/>
    <w:rsid w:val="0090164D"/>
    <w:rsid w:val="00903425"/>
    <w:rsid w:val="00932EC9"/>
    <w:rsid w:val="009645A0"/>
    <w:rsid w:val="009A4F06"/>
    <w:rsid w:val="009E2034"/>
    <w:rsid w:val="00A17581"/>
    <w:rsid w:val="00A6112F"/>
    <w:rsid w:val="00AC069C"/>
    <w:rsid w:val="00AE674A"/>
    <w:rsid w:val="00B01591"/>
    <w:rsid w:val="00B24120"/>
    <w:rsid w:val="00B3585D"/>
    <w:rsid w:val="00B3757B"/>
    <w:rsid w:val="00B45668"/>
    <w:rsid w:val="00B55CCA"/>
    <w:rsid w:val="00B743A1"/>
    <w:rsid w:val="00BA20D1"/>
    <w:rsid w:val="00BB624A"/>
    <w:rsid w:val="00C17FA0"/>
    <w:rsid w:val="00C379BD"/>
    <w:rsid w:val="00C41344"/>
    <w:rsid w:val="00C659DF"/>
    <w:rsid w:val="00C86729"/>
    <w:rsid w:val="00C87FB5"/>
    <w:rsid w:val="00CD3DC1"/>
    <w:rsid w:val="00D259E0"/>
    <w:rsid w:val="00D45817"/>
    <w:rsid w:val="00D45896"/>
    <w:rsid w:val="00D908BD"/>
    <w:rsid w:val="00DF3AFF"/>
    <w:rsid w:val="00E30B4D"/>
    <w:rsid w:val="00E91502"/>
    <w:rsid w:val="00E92EB1"/>
    <w:rsid w:val="00E97CF1"/>
    <w:rsid w:val="00ED16FC"/>
    <w:rsid w:val="00EF3E64"/>
    <w:rsid w:val="00F01D0F"/>
    <w:rsid w:val="00F11B2E"/>
    <w:rsid w:val="00FB45B6"/>
    <w:rsid w:val="00FB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51301"/>
  <w15:chartTrackingRefBased/>
  <w15:docId w15:val="{6BC24E60-05C3-4A85-9E27-3C686FEC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F32"/>
    <w:pPr>
      <w:spacing w:before="40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377"/>
    <w:pPr>
      <w:shd w:val="clear" w:color="auto" w:fill="D9E2F2" w:themeFill="accent1"/>
      <w:spacing w:before="240" w:after="120" w:line="264" w:lineRule="auto"/>
      <w:outlineLvl w:val="0"/>
    </w:pPr>
    <w:rPr>
      <w:rFonts w:asciiTheme="majorHAnsi" w:hAnsiTheme="majorHAnsi" w:cs="Times New Roman (Body CS)"/>
      <w:b/>
      <w:bCs/>
      <w:caps/>
      <w:spacing w:val="30"/>
      <w:sz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681F32"/>
    <w:pPr>
      <w:tabs>
        <w:tab w:val="right" w:pos="10800"/>
      </w:tabs>
      <w:spacing w:before="0" w:after="40"/>
      <w:contextualSpacing/>
      <w:outlineLvl w:val="1"/>
    </w:pPr>
    <w:rPr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qFormat/>
    <w:rsid w:val="000A5CD0"/>
    <w:pPr>
      <w:ind w:left="720"/>
      <w:contextualSpacing/>
    </w:pPr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unhideWhenUsed/>
    <w:rsid w:val="00C867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6729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FB5377"/>
    <w:pPr>
      <w:tabs>
        <w:tab w:val="right" w:pos="10800"/>
      </w:tabs>
      <w:spacing w:after="60"/>
    </w:pPr>
    <w:rPr>
      <w:rFonts w:asciiTheme="majorHAnsi" w:hAnsiTheme="majorHAnsi" w:cs="Times New Roman (Body CS)"/>
      <w:b/>
      <w:bCs/>
      <w:caps/>
      <w:color w:val="000000" w:themeColor="text1"/>
      <w:spacing w:val="60"/>
      <w:sz w:val="40"/>
      <w:szCs w:val="40"/>
      <w14:textOutline w14:w="9525" w14:cap="rnd" w14:cmpd="sng" w14:algn="ctr">
        <w14:noFill/>
        <w14:prstDash w14:val="solid"/>
        <w14:bevel/>
      </w14:textOutline>
    </w:rPr>
  </w:style>
  <w:style w:type="character" w:customStyle="1" w:styleId="TitleChar">
    <w:name w:val="Title Char"/>
    <w:basedOn w:val="DefaultParagraphFont"/>
    <w:link w:val="Title"/>
    <w:uiPriority w:val="10"/>
    <w:rsid w:val="00FB5377"/>
    <w:rPr>
      <w:rFonts w:asciiTheme="majorHAnsi" w:hAnsiTheme="majorHAnsi" w:cs="Times New Roman (Body CS)"/>
      <w:b/>
      <w:bCs/>
      <w:caps/>
      <w:color w:val="000000" w:themeColor="text1"/>
      <w:spacing w:val="60"/>
      <w:sz w:val="40"/>
      <w:szCs w:val="40"/>
      <w:lang w:val="en-GB"/>
      <w14:textOutline w14:w="9525" w14:cap="rnd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link w:val="SubtitleChar"/>
    <w:uiPriority w:val="11"/>
    <w:qFormat/>
    <w:rsid w:val="00FB5377"/>
    <w:pPr>
      <w:pBdr>
        <w:bottom w:val="single" w:sz="12" w:space="1" w:color="000000" w:themeColor="text1"/>
      </w:pBdr>
      <w:spacing w:line="276" w:lineRule="auto"/>
    </w:pPr>
    <w:rPr>
      <w:rFonts w:cs="CormorantGaramond-SemiBold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FB5377"/>
    <w:rPr>
      <w:rFonts w:cs="CormorantGaramond-SemiBold"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FB5377"/>
    <w:rPr>
      <w:rFonts w:asciiTheme="minorHAnsi" w:hAnsiTheme="minorHAnsi"/>
      <w:b/>
      <w:i w:val="0"/>
      <w:iCs/>
      <w:caps/>
      <w:smallCaps w:val="0"/>
      <w:spacing w:val="20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B5377"/>
    <w:rPr>
      <w:rFonts w:asciiTheme="majorHAnsi" w:hAnsiTheme="majorHAnsi" w:cs="Times New Roman (Body CS)"/>
      <w:b/>
      <w:bCs/>
      <w:caps/>
      <w:spacing w:val="30"/>
      <w:shd w:val="clear" w:color="auto" w:fill="D9E2F2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681F32"/>
    <w:rPr>
      <w:bCs/>
      <w:sz w:val="20"/>
      <w:szCs w:val="20"/>
    </w:rPr>
  </w:style>
  <w:style w:type="paragraph" w:styleId="ListBullet">
    <w:name w:val="List Bullet"/>
    <w:basedOn w:val="Normal"/>
    <w:uiPriority w:val="99"/>
    <w:rsid w:val="00FB5377"/>
    <w:pPr>
      <w:numPr>
        <w:numId w:val="2"/>
      </w:numPr>
      <w:spacing w:before="80"/>
      <w:ind w:left="720"/>
      <w:contextualSpacing/>
    </w:pPr>
  </w:style>
  <w:style w:type="character" w:customStyle="1" w:styleId="BOLDCapitalization">
    <w:name w:val="BOLD Capitalization"/>
    <w:uiPriority w:val="1"/>
    <w:qFormat/>
    <w:rsid w:val="00681F32"/>
    <w:rPr>
      <w:rFonts w:ascii="Gill Sans Nova" w:hAnsi="Gill Sans Nova"/>
      <w:b/>
      <w:caps/>
      <w:smallCaps w:val="0"/>
    </w:rPr>
  </w:style>
  <w:style w:type="character" w:customStyle="1" w:styleId="ALLCAPS">
    <w:name w:val="ALL CAPS"/>
    <w:uiPriority w:val="1"/>
    <w:qFormat/>
    <w:rsid w:val="00681F32"/>
    <w:rPr>
      <w:caps/>
      <w:smallCaps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932EC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rofile.coursecareers.com/seth.petty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ethpetty.tech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ithub.com/s3thtjp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://www.linkedin.com/in/sethpetty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s3thtjp@sethpetty.tech" TargetMode="External"/><Relationship Id="rId14" Type="http://schemas.openxmlformats.org/officeDocument/2006/relationships/hyperlink" Target="https://github.com/s3thtjp/osticket-prereq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3tht\AppData\Roaming\Microsoft\Templates\Modern%20simple%20resume%20for%20IT%20specialist.dotx" TargetMode="External"/></Relationships>
</file>

<file path=word/theme/theme1.xml><?xml version="1.0" encoding="utf-8"?>
<a:theme xmlns:a="http://schemas.openxmlformats.org/drawingml/2006/main" name="Office Theme">
  <a:themeElements>
    <a:clrScheme name="Custom 300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D9E2F2"/>
      </a:accent1>
      <a:accent2>
        <a:srgbClr val="D93E1C"/>
      </a:accent2>
      <a:accent3>
        <a:srgbClr val="EDC4E7"/>
      </a:accent3>
      <a:accent4>
        <a:srgbClr val="4E354B"/>
      </a:accent4>
      <a:accent5>
        <a:srgbClr val="F6E8DD"/>
      </a:accent5>
      <a:accent6>
        <a:srgbClr val="695C21"/>
      </a:accent6>
      <a:hlink>
        <a:srgbClr val="467886"/>
      </a:hlink>
      <a:folHlink>
        <a:srgbClr val="96607D"/>
      </a:folHlink>
    </a:clrScheme>
    <a:fontScheme name="Custom 31">
      <a:majorFont>
        <a:latin typeface="Bahnschrift"/>
        <a:ea typeface=""/>
        <a:cs typeface=""/>
      </a:majorFont>
      <a:minorFont>
        <a:latin typeface="Gill Sans Nova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MediaServiceKeyPoints xmlns="71af3243-3dd4-4a8d-8c0d-dd76da1f02a5" xsi:nil="true"/>
    <SharedWithUsers xmlns="16c05727-aa75-4e4a-9b5f-8a80a1165891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926C82-C580-4C96-8DDE-44DD30CAB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C72F2C-7F12-CD49-83C5-6C402A54E7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0DABF2B-545D-49E1-AB80-039B21EE4E2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30e9df3-be65-4c73-a93b-d1236ebd677e"/>
    <ds:schemaRef ds:uri="71af3243-3dd4-4a8d-8c0d-dd76da1f02a5"/>
    <ds:schemaRef ds:uri="16c05727-aa75-4e4a-9b5f-8a80a1165891"/>
  </ds:schemaRefs>
</ds:datastoreItem>
</file>

<file path=customXml/itemProps4.xml><?xml version="1.0" encoding="utf-8"?>
<ds:datastoreItem xmlns:ds="http://schemas.openxmlformats.org/officeDocument/2006/customXml" ds:itemID="{80C97E1B-B454-4DED-B1F3-34450391BFC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simple resume for IT specialist</Template>
  <TotalTime>0</TotalTime>
  <Pages>2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Petty</dc:creator>
  <cp:keywords/>
  <dc:description/>
  <cp:lastModifiedBy>Seth Petty</cp:lastModifiedBy>
  <cp:revision>2</cp:revision>
  <cp:lastPrinted>2022-09-27T08:21:00Z</cp:lastPrinted>
  <dcterms:created xsi:type="dcterms:W3CDTF">2025-05-15T01:32:00Z</dcterms:created>
  <dcterms:modified xsi:type="dcterms:W3CDTF">2025-05-15T01:32:00Z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  <property fmtid="{D5CDD505-2E9C-101B-9397-08002B2CF9AE}" pid="4" name="Order">
    <vt:r8>6490400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